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C98" w:rsidRPr="00AD5FF6" w:rsidRDefault="00E15C98" w:rsidP="00AD5FF6">
      <w:pPr>
        <w:spacing w:after="0"/>
        <w:ind w:firstLine="540"/>
        <w:jc w:val="both"/>
        <w:rPr>
          <w:rFonts w:ascii="Times New Roman" w:hAnsi="Times New Roman"/>
          <w:sz w:val="28"/>
          <w:szCs w:val="28"/>
        </w:rPr>
      </w:pPr>
      <w:r w:rsidRPr="00DB7159">
        <w:rPr>
          <w:rFonts w:ascii="Times New Roman" w:hAnsi="Times New Roman"/>
          <w:b/>
          <w:sz w:val="28"/>
          <w:szCs w:val="28"/>
        </w:rPr>
        <w:t>С декабря 2014г. по апрель 2015г.</w:t>
      </w:r>
      <w:r w:rsidRPr="00AD5FF6">
        <w:rPr>
          <w:rFonts w:ascii="Times New Roman" w:hAnsi="Times New Roman"/>
          <w:sz w:val="28"/>
          <w:szCs w:val="28"/>
        </w:rPr>
        <w:t xml:space="preserve"> обучающиеся АОУ гимназии № 13 участвовали в городских соревнованиях </w:t>
      </w:r>
      <w:r>
        <w:rPr>
          <w:rFonts w:ascii="Times New Roman" w:hAnsi="Times New Roman"/>
          <w:sz w:val="28"/>
          <w:szCs w:val="28"/>
        </w:rPr>
        <w:t xml:space="preserve">по гандболу </w:t>
      </w:r>
      <w:r w:rsidRPr="00AD5FF6">
        <w:rPr>
          <w:rFonts w:ascii="Times New Roman" w:hAnsi="Times New Roman"/>
          <w:sz w:val="28"/>
          <w:szCs w:val="28"/>
        </w:rPr>
        <w:t>в зачёт Комплексной спартакиады школьников среди учащихся 2004-2005 г.р., которые проходили в спортивном зале ДЮСШ.</w:t>
      </w:r>
    </w:p>
    <w:p w:rsidR="00E15C98" w:rsidRPr="00AD5FF6" w:rsidRDefault="00E15C98" w:rsidP="00AD5FF6">
      <w:pPr>
        <w:spacing w:after="0"/>
        <w:ind w:firstLine="540"/>
        <w:jc w:val="both"/>
        <w:rPr>
          <w:rFonts w:ascii="Times New Roman" w:hAnsi="Times New Roman"/>
          <w:b/>
          <w:sz w:val="28"/>
          <w:szCs w:val="28"/>
        </w:rPr>
      </w:pPr>
      <w:r w:rsidRPr="00AD5FF6">
        <w:rPr>
          <w:rFonts w:ascii="Times New Roman" w:hAnsi="Times New Roman"/>
          <w:sz w:val="28"/>
          <w:szCs w:val="28"/>
        </w:rPr>
        <w:t xml:space="preserve">В соревнованиях участвовало 14 городских школ. </w:t>
      </w:r>
      <w:r>
        <w:rPr>
          <w:rFonts w:ascii="Times New Roman" w:hAnsi="Times New Roman"/>
          <w:sz w:val="28"/>
          <w:szCs w:val="28"/>
        </w:rPr>
        <w:t xml:space="preserve">Сборная команда </w:t>
      </w:r>
      <w:r w:rsidRPr="00AD5FF6">
        <w:rPr>
          <w:rFonts w:ascii="Times New Roman" w:hAnsi="Times New Roman"/>
          <w:sz w:val="28"/>
          <w:szCs w:val="28"/>
        </w:rPr>
        <w:t xml:space="preserve">гимназии заняла </w:t>
      </w:r>
      <w:r w:rsidRPr="00AD5FF6">
        <w:rPr>
          <w:rFonts w:ascii="Times New Roman" w:hAnsi="Times New Roman"/>
          <w:b/>
          <w:sz w:val="28"/>
          <w:szCs w:val="28"/>
        </w:rPr>
        <w:t xml:space="preserve">1 место. </w:t>
      </w:r>
    </w:p>
    <w:p w:rsidR="00E15C98" w:rsidRPr="00AD5FF6" w:rsidRDefault="00E15C98" w:rsidP="00AD5FF6">
      <w:pPr>
        <w:spacing w:after="0"/>
        <w:ind w:firstLine="540"/>
        <w:rPr>
          <w:rFonts w:ascii="Times New Roman" w:hAnsi="Times New Roman"/>
          <w:sz w:val="28"/>
          <w:szCs w:val="28"/>
        </w:rPr>
      </w:pPr>
      <w:r w:rsidRPr="00AD5FF6">
        <w:rPr>
          <w:rFonts w:ascii="Times New Roman" w:hAnsi="Times New Roman"/>
          <w:sz w:val="28"/>
          <w:szCs w:val="28"/>
        </w:rPr>
        <w:t>Наша команда выиграла все встречи.</w:t>
      </w:r>
    </w:p>
    <w:p w:rsidR="00E15C98" w:rsidRPr="00AD5FF6" w:rsidRDefault="00E15C98" w:rsidP="00AD5FF6">
      <w:pPr>
        <w:spacing w:after="0"/>
        <w:rPr>
          <w:rFonts w:ascii="Times New Roman" w:hAnsi="Times New Roman"/>
          <w:sz w:val="28"/>
          <w:szCs w:val="28"/>
        </w:rPr>
      </w:pPr>
      <w:r w:rsidRPr="00AD5FF6">
        <w:rPr>
          <w:rFonts w:ascii="Times New Roman" w:hAnsi="Times New Roman"/>
          <w:sz w:val="28"/>
          <w:szCs w:val="28"/>
        </w:rPr>
        <w:t>Состав команды:</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Каминская Лиза 4в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Ложкина Станислава 4в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Чикризов Александр  4в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Ромазанов Никита 4б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Кобзов Илья  4б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Клоков Артём  4а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Козлов Денис  3б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Швабин Даниил 3б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Гладких Даниил 3б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Волков Артём 3д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Воронин Илья 3д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Менделеев Артур 3д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Волков Алексей  4д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Данилов Данила 4д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Шеремет Андрей 4д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Максимов Кирилл 4д 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Швалёв Никита 4дкласс</w:t>
      </w:r>
    </w:p>
    <w:p w:rsidR="00E15C98" w:rsidRPr="00DB7159" w:rsidRDefault="00E15C98" w:rsidP="000F3583">
      <w:pPr>
        <w:pStyle w:val="ListParagraph"/>
        <w:numPr>
          <w:ilvl w:val="0"/>
          <w:numId w:val="1"/>
        </w:numPr>
        <w:rPr>
          <w:rFonts w:ascii="Times New Roman" w:hAnsi="Times New Roman"/>
          <w:sz w:val="24"/>
          <w:szCs w:val="24"/>
        </w:rPr>
      </w:pPr>
      <w:r w:rsidRPr="00DB7159">
        <w:rPr>
          <w:rFonts w:ascii="Times New Roman" w:hAnsi="Times New Roman"/>
          <w:sz w:val="24"/>
          <w:szCs w:val="24"/>
        </w:rPr>
        <w:t xml:space="preserve"> Фитанян Андраник 4д класс</w:t>
      </w:r>
    </w:p>
    <w:p w:rsidR="00E15C98" w:rsidRPr="00AD5FF6" w:rsidRDefault="00E15C98" w:rsidP="000F3583">
      <w:pPr>
        <w:ind w:left="360"/>
        <w:rPr>
          <w:rFonts w:ascii="Times New Roman" w:hAnsi="Times New Roman"/>
          <w:sz w:val="28"/>
          <w:szCs w:val="28"/>
        </w:rPr>
      </w:pPr>
      <w:r w:rsidRPr="00AD5FF6">
        <w:rPr>
          <w:rFonts w:ascii="Times New Roman" w:hAnsi="Times New Roman"/>
          <w:sz w:val="28"/>
          <w:szCs w:val="28"/>
        </w:rPr>
        <w:t>Тренер-преподаватель: Якубов Юрий Михайлович.</w:t>
      </w:r>
    </w:p>
    <w:p w:rsidR="00E15C98" w:rsidRDefault="00E15C98" w:rsidP="000F3583">
      <w:pPr>
        <w:tabs>
          <w:tab w:val="left" w:pos="3210"/>
        </w:tabs>
        <w:rPr>
          <w:rFonts w:ascii="Times New Roman" w:hAnsi="Times New Roman"/>
          <w:noProof/>
          <w:sz w:val="28"/>
          <w:szCs w:val="28"/>
          <w:lang w:eastAsia="ru-RU"/>
        </w:rPr>
      </w:pPr>
      <w:r w:rsidRPr="00AD5FF6">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alt="Описание: C:\Users\пользователь\Desktop\фото с фотоаппарата\шахматы гандбол нормы гто 2015\DSCN1536.JPG" style="width:375.75pt;height:282pt;visibility:visible">
            <v:imagedata r:id="rId5" o:title=""/>
          </v:shape>
        </w:pict>
      </w:r>
    </w:p>
    <w:p w:rsidR="00E15C98" w:rsidRPr="00AD5FF6" w:rsidRDefault="00E15C98" w:rsidP="000F3583">
      <w:pPr>
        <w:tabs>
          <w:tab w:val="left" w:pos="3210"/>
        </w:tabs>
        <w:rPr>
          <w:rFonts w:ascii="Times New Roman" w:hAnsi="Times New Roman"/>
          <w:sz w:val="28"/>
          <w:szCs w:val="28"/>
        </w:rPr>
      </w:pPr>
      <w:r>
        <w:rPr>
          <w:rFonts w:ascii="Times New Roman" w:hAnsi="Times New Roman"/>
          <w:noProof/>
          <w:sz w:val="28"/>
          <w:szCs w:val="28"/>
          <w:lang w:eastAsia="ru-RU"/>
        </w:rPr>
        <w:br w:type="page"/>
      </w:r>
      <w:r w:rsidRPr="00DB7159">
        <w:rPr>
          <w:rFonts w:ascii="Times New Roman" w:hAnsi="Times New Roman"/>
          <w:b/>
          <w:sz w:val="28"/>
          <w:szCs w:val="28"/>
        </w:rPr>
        <w:t>В апреле 2015г.</w:t>
      </w:r>
      <w:r w:rsidRPr="00AD5FF6">
        <w:rPr>
          <w:rFonts w:ascii="Times New Roman" w:hAnsi="Times New Roman"/>
          <w:sz w:val="28"/>
          <w:szCs w:val="28"/>
        </w:rPr>
        <w:t xml:space="preserve"> </w:t>
      </w:r>
      <w:r>
        <w:rPr>
          <w:rFonts w:ascii="Times New Roman" w:hAnsi="Times New Roman"/>
          <w:sz w:val="28"/>
          <w:szCs w:val="28"/>
        </w:rPr>
        <w:t>п</w:t>
      </w:r>
      <w:r w:rsidRPr="00AD5FF6">
        <w:rPr>
          <w:rFonts w:ascii="Times New Roman" w:hAnsi="Times New Roman"/>
          <w:sz w:val="28"/>
          <w:szCs w:val="28"/>
        </w:rPr>
        <w:t>роходили городские соревнования по шахматам в зачёт Комплексной Спартакиады школьников г. Долгопрудного. За нашу гимназию выступали: Наза</w:t>
      </w:r>
      <w:r>
        <w:rPr>
          <w:rFonts w:ascii="Times New Roman" w:hAnsi="Times New Roman"/>
          <w:sz w:val="28"/>
          <w:szCs w:val="28"/>
        </w:rPr>
        <w:t xml:space="preserve">ров Георгий 7а класс, Овакимян </w:t>
      </w:r>
      <w:r w:rsidRPr="00AD5FF6">
        <w:rPr>
          <w:rFonts w:ascii="Times New Roman" w:hAnsi="Times New Roman"/>
          <w:sz w:val="28"/>
          <w:szCs w:val="28"/>
        </w:rPr>
        <w:t>Армен 9в, Варданян Андрей 10а класс, Васильева Диана 4а класс.</w:t>
      </w: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sz w:val="28"/>
          <w:szCs w:val="28"/>
        </w:rPr>
        <w:t xml:space="preserve">Команда заняла </w:t>
      </w:r>
      <w:r w:rsidRPr="00DB7159">
        <w:rPr>
          <w:rFonts w:ascii="Times New Roman" w:hAnsi="Times New Roman"/>
          <w:b/>
          <w:sz w:val="28"/>
          <w:szCs w:val="28"/>
        </w:rPr>
        <w:t>4 место</w:t>
      </w:r>
      <w:r w:rsidRPr="00AD5FF6">
        <w:rPr>
          <w:rFonts w:ascii="Times New Roman" w:hAnsi="Times New Roman"/>
          <w:sz w:val="28"/>
          <w:szCs w:val="28"/>
        </w:rPr>
        <w:t>.</w:t>
      </w:r>
    </w:p>
    <w:p w:rsidR="00E15C98" w:rsidRPr="00AD5FF6" w:rsidRDefault="00E15C98" w:rsidP="000F3583">
      <w:pPr>
        <w:tabs>
          <w:tab w:val="left" w:pos="3210"/>
        </w:tabs>
        <w:rPr>
          <w:rFonts w:ascii="Times New Roman" w:hAnsi="Times New Roman"/>
          <w:sz w:val="28"/>
          <w:szCs w:val="28"/>
        </w:rPr>
      </w:pPr>
    </w:p>
    <w:p w:rsidR="00E15C98" w:rsidRPr="00AD5FF6" w:rsidRDefault="00E15C98" w:rsidP="000F3583">
      <w:pPr>
        <w:tabs>
          <w:tab w:val="left" w:pos="3210"/>
        </w:tabs>
        <w:rPr>
          <w:rFonts w:ascii="Times New Roman" w:hAnsi="Times New Roman"/>
          <w:sz w:val="28"/>
          <w:szCs w:val="28"/>
        </w:rPr>
      </w:pP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6" o:spid="_x0000_i1026" type="#_x0000_t75" alt="Описание: C:\Users\пользователь\Desktop\фото с фотоаппарата\шахматы гандбол нормы гто 2015\DSCN1530.JPG" style="width:354.75pt;height:268.5pt;visibility:visible">
            <v:imagedata r:id="rId6" o:title=""/>
          </v:shape>
        </w:pict>
      </w:r>
    </w:p>
    <w:p w:rsidR="00E15C98" w:rsidRPr="00AD5FF6" w:rsidRDefault="00E15C98" w:rsidP="00DB7159">
      <w:pPr>
        <w:tabs>
          <w:tab w:val="left" w:pos="3210"/>
        </w:tabs>
        <w:spacing w:after="0"/>
        <w:rPr>
          <w:rFonts w:ascii="Times New Roman" w:hAnsi="Times New Roman"/>
          <w:noProof/>
          <w:sz w:val="28"/>
          <w:szCs w:val="28"/>
          <w:lang w:eastAsia="ru-RU"/>
        </w:rPr>
      </w:pPr>
      <w:r>
        <w:rPr>
          <w:rFonts w:ascii="Times New Roman" w:hAnsi="Times New Roman"/>
          <w:noProof/>
          <w:sz w:val="28"/>
          <w:szCs w:val="28"/>
          <w:lang w:eastAsia="ru-RU"/>
        </w:rPr>
        <w:br w:type="page"/>
      </w:r>
      <w:r w:rsidRPr="00DB7159">
        <w:rPr>
          <w:rFonts w:ascii="Times New Roman" w:hAnsi="Times New Roman"/>
          <w:b/>
          <w:noProof/>
          <w:sz w:val="28"/>
          <w:szCs w:val="28"/>
          <w:lang w:eastAsia="ru-RU"/>
        </w:rPr>
        <w:t xml:space="preserve">В апреле 2015г </w:t>
      </w:r>
      <w:r w:rsidRPr="00AD5FF6">
        <w:rPr>
          <w:rFonts w:ascii="Times New Roman" w:hAnsi="Times New Roman"/>
          <w:noProof/>
          <w:sz w:val="28"/>
          <w:szCs w:val="28"/>
          <w:lang w:eastAsia="ru-RU"/>
        </w:rPr>
        <w:t>в гимназии проходили школьные соревнования «Весёлые старты» посвящённые Всемирному дню здоровья. В соревнованиях принимали участие 2 и 3 классы. Всего 120 учащихся.</w:t>
      </w:r>
    </w:p>
    <w:p w:rsidR="00E15C98" w:rsidRPr="00AD5FF6" w:rsidRDefault="00E15C98" w:rsidP="00DB7159">
      <w:pPr>
        <w:tabs>
          <w:tab w:val="left" w:pos="3210"/>
        </w:tabs>
        <w:spacing w:after="0"/>
        <w:rPr>
          <w:rFonts w:ascii="Times New Roman" w:hAnsi="Times New Roman"/>
          <w:noProof/>
          <w:sz w:val="28"/>
          <w:szCs w:val="28"/>
          <w:lang w:eastAsia="ru-RU"/>
        </w:rPr>
      </w:pPr>
      <w:r w:rsidRPr="00AD5FF6">
        <w:rPr>
          <w:rFonts w:ascii="Times New Roman" w:hAnsi="Times New Roman"/>
          <w:noProof/>
          <w:sz w:val="28"/>
          <w:szCs w:val="28"/>
          <w:lang w:eastAsia="ru-RU"/>
        </w:rPr>
        <w:t>2а  –1  место                       3а  – 2  место</w:t>
      </w:r>
    </w:p>
    <w:p w:rsidR="00E15C98" w:rsidRPr="00AD5FF6" w:rsidRDefault="00E15C98" w:rsidP="00DB7159">
      <w:pPr>
        <w:tabs>
          <w:tab w:val="left" w:pos="3210"/>
        </w:tabs>
        <w:spacing w:after="0"/>
        <w:rPr>
          <w:rFonts w:ascii="Times New Roman" w:hAnsi="Times New Roman"/>
          <w:noProof/>
          <w:sz w:val="28"/>
          <w:szCs w:val="28"/>
          <w:lang w:eastAsia="ru-RU"/>
        </w:rPr>
      </w:pPr>
      <w:r w:rsidRPr="00AD5FF6">
        <w:rPr>
          <w:rFonts w:ascii="Times New Roman" w:hAnsi="Times New Roman"/>
          <w:noProof/>
          <w:sz w:val="28"/>
          <w:szCs w:val="28"/>
          <w:lang w:eastAsia="ru-RU"/>
        </w:rPr>
        <w:t>2б – 5 место                        3б – 1 место</w:t>
      </w:r>
    </w:p>
    <w:p w:rsidR="00E15C98" w:rsidRPr="00AD5FF6" w:rsidRDefault="00E15C98" w:rsidP="00DB7159">
      <w:pPr>
        <w:tabs>
          <w:tab w:val="left" w:pos="3210"/>
        </w:tabs>
        <w:spacing w:after="0"/>
        <w:rPr>
          <w:rFonts w:ascii="Times New Roman" w:hAnsi="Times New Roman"/>
          <w:noProof/>
          <w:sz w:val="28"/>
          <w:szCs w:val="28"/>
          <w:lang w:eastAsia="ru-RU"/>
        </w:rPr>
      </w:pPr>
      <w:r w:rsidRPr="00AD5FF6">
        <w:rPr>
          <w:rFonts w:ascii="Times New Roman" w:hAnsi="Times New Roman"/>
          <w:noProof/>
          <w:sz w:val="28"/>
          <w:szCs w:val="28"/>
          <w:lang w:eastAsia="ru-RU"/>
        </w:rPr>
        <w:t>2в – 2 место                        3в  –</w:t>
      </w:r>
      <w:r>
        <w:rPr>
          <w:rFonts w:ascii="Times New Roman" w:hAnsi="Times New Roman"/>
          <w:noProof/>
          <w:sz w:val="28"/>
          <w:szCs w:val="28"/>
          <w:lang w:eastAsia="ru-RU"/>
        </w:rPr>
        <w:t xml:space="preserve"> </w:t>
      </w:r>
      <w:r w:rsidRPr="00AD5FF6">
        <w:rPr>
          <w:rFonts w:ascii="Times New Roman" w:hAnsi="Times New Roman"/>
          <w:noProof/>
          <w:sz w:val="28"/>
          <w:szCs w:val="28"/>
          <w:lang w:eastAsia="ru-RU"/>
        </w:rPr>
        <w:t>5 место</w:t>
      </w:r>
    </w:p>
    <w:p w:rsidR="00E15C98" w:rsidRPr="00AD5FF6" w:rsidRDefault="00E15C98" w:rsidP="00DB7159">
      <w:pPr>
        <w:tabs>
          <w:tab w:val="left" w:pos="3210"/>
        </w:tabs>
        <w:spacing w:after="0"/>
        <w:rPr>
          <w:rFonts w:ascii="Times New Roman" w:hAnsi="Times New Roman"/>
          <w:noProof/>
          <w:sz w:val="28"/>
          <w:szCs w:val="28"/>
          <w:lang w:eastAsia="ru-RU"/>
        </w:rPr>
      </w:pPr>
      <w:r w:rsidRPr="00AD5FF6">
        <w:rPr>
          <w:rFonts w:ascii="Times New Roman" w:hAnsi="Times New Roman"/>
          <w:noProof/>
          <w:sz w:val="28"/>
          <w:szCs w:val="28"/>
          <w:lang w:eastAsia="ru-RU"/>
        </w:rPr>
        <w:t xml:space="preserve">2г  – </w:t>
      </w:r>
      <w:r>
        <w:rPr>
          <w:rFonts w:ascii="Times New Roman" w:hAnsi="Times New Roman"/>
          <w:noProof/>
          <w:sz w:val="28"/>
          <w:szCs w:val="28"/>
          <w:lang w:eastAsia="ru-RU"/>
        </w:rPr>
        <w:t xml:space="preserve">4 место                        </w:t>
      </w:r>
      <w:r w:rsidRPr="00AD5FF6">
        <w:rPr>
          <w:rFonts w:ascii="Times New Roman" w:hAnsi="Times New Roman"/>
          <w:noProof/>
          <w:sz w:val="28"/>
          <w:szCs w:val="28"/>
          <w:lang w:eastAsia="ru-RU"/>
        </w:rPr>
        <w:t>3г  – 4 место</w:t>
      </w:r>
    </w:p>
    <w:p w:rsidR="00E15C98" w:rsidRDefault="00E15C98" w:rsidP="00DB7159">
      <w:pPr>
        <w:tabs>
          <w:tab w:val="left" w:pos="3210"/>
        </w:tabs>
        <w:spacing w:after="0"/>
        <w:rPr>
          <w:rFonts w:ascii="Times New Roman" w:hAnsi="Times New Roman"/>
          <w:noProof/>
          <w:sz w:val="28"/>
          <w:szCs w:val="28"/>
          <w:lang w:eastAsia="ru-RU"/>
        </w:rPr>
      </w:pPr>
      <w:r w:rsidRPr="00AD5FF6">
        <w:rPr>
          <w:rFonts w:ascii="Times New Roman" w:hAnsi="Times New Roman"/>
          <w:noProof/>
          <w:sz w:val="28"/>
          <w:szCs w:val="28"/>
          <w:lang w:eastAsia="ru-RU"/>
        </w:rPr>
        <w:t>2д –  3 место                        3 д – 3 место</w:t>
      </w:r>
    </w:p>
    <w:p w:rsidR="00E15C98" w:rsidRPr="00AD5FF6" w:rsidRDefault="00E15C98" w:rsidP="00DB7159">
      <w:pPr>
        <w:tabs>
          <w:tab w:val="left" w:pos="3210"/>
        </w:tabs>
        <w:spacing w:after="0"/>
        <w:rPr>
          <w:rFonts w:ascii="Times New Roman" w:hAnsi="Times New Roman"/>
          <w:sz w:val="28"/>
          <w:szCs w:val="28"/>
        </w:rPr>
      </w:pPr>
      <w:r>
        <w:rPr>
          <w:rFonts w:ascii="Times New Roman" w:hAnsi="Times New Roman"/>
          <w:sz w:val="28"/>
          <w:szCs w:val="28"/>
        </w:rPr>
        <w:t xml:space="preserve"> На фото п</w:t>
      </w:r>
      <w:r w:rsidRPr="00AD5FF6">
        <w:rPr>
          <w:rFonts w:ascii="Times New Roman" w:hAnsi="Times New Roman"/>
          <w:sz w:val="28"/>
          <w:szCs w:val="28"/>
        </w:rPr>
        <w:t>обедители</w:t>
      </w:r>
      <w:r>
        <w:rPr>
          <w:rFonts w:ascii="Times New Roman" w:hAnsi="Times New Roman"/>
          <w:sz w:val="28"/>
          <w:szCs w:val="28"/>
        </w:rPr>
        <w:t xml:space="preserve"> </w:t>
      </w:r>
      <w:r w:rsidRPr="00AD5FF6">
        <w:rPr>
          <w:rFonts w:ascii="Times New Roman" w:hAnsi="Times New Roman"/>
          <w:sz w:val="28"/>
          <w:szCs w:val="28"/>
        </w:rPr>
        <w:t>3а и 3б классы.</w:t>
      </w:r>
    </w:p>
    <w:p w:rsidR="00E15C98" w:rsidRPr="00AD5FF6" w:rsidRDefault="00E15C98" w:rsidP="00E73898">
      <w:pPr>
        <w:tabs>
          <w:tab w:val="left" w:pos="3210"/>
        </w:tabs>
        <w:rPr>
          <w:rFonts w:ascii="Times New Roman" w:hAnsi="Times New Roman"/>
          <w:sz w:val="28"/>
          <w:szCs w:val="28"/>
        </w:rPr>
      </w:pPr>
    </w:p>
    <w:p w:rsidR="00E15C98" w:rsidRDefault="00E15C98" w:rsidP="00E73898">
      <w:pPr>
        <w:tabs>
          <w:tab w:val="left" w:pos="3210"/>
        </w:tabs>
        <w:rPr>
          <w:rFonts w:ascii="Times New Roman" w:hAnsi="Times New Roman"/>
          <w:noProof/>
          <w:sz w:val="28"/>
          <w:szCs w:val="28"/>
          <w:lang w:eastAsia="ru-RU"/>
        </w:rPr>
        <w:sectPr w:rsidR="00E15C98" w:rsidSect="00DB7159">
          <w:pgSz w:w="11906" w:h="16838"/>
          <w:pgMar w:top="719" w:right="850" w:bottom="719" w:left="1701" w:header="708" w:footer="708" w:gutter="0"/>
          <w:cols w:space="708"/>
          <w:docGrid w:linePitch="360"/>
        </w:sectPr>
      </w:pPr>
    </w:p>
    <w:p w:rsidR="00E15C98" w:rsidRPr="00AD5FF6" w:rsidRDefault="00E15C98" w:rsidP="00E73898">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12" o:spid="_x0000_i1027" type="#_x0000_t75" alt="Описание: C:\Users\пользователь\Desktop\фото с фотоаппарата\шахматы гандбол нормы гто 2015\DSCN1528.JPG" style="width:238.5pt;height:178.5pt;visibility:visible">
            <v:imagedata r:id="rId7" o:title=""/>
          </v:shape>
        </w:pict>
      </w:r>
    </w:p>
    <w:p w:rsidR="00E15C98" w:rsidRPr="00AD5FF6" w:rsidRDefault="00E15C98" w:rsidP="00E73898">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11" o:spid="_x0000_i1028" type="#_x0000_t75" alt="Описание: C:\Users\пользователь\Desktop\фото с фотоаппарата\шахматы гандбол нормы гто 2015\DSCN1515.JPG" style="width:231.75pt;height:174pt;visibility:visible">
            <v:imagedata r:id="rId8" o:title=""/>
          </v:shape>
        </w:pict>
      </w:r>
    </w:p>
    <w:p w:rsidR="00E15C98" w:rsidRPr="00AD5FF6" w:rsidRDefault="00E15C98" w:rsidP="00E73898">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10" o:spid="_x0000_i1029" type="#_x0000_t75" alt="Описание: C:\Users\пользователь\Desktop\фото с фотоаппарата\шахматы гандбол нормы гто 2015\DSCN1520.JPG" style="width:225pt;height:168.75pt;visibility:visible">
            <v:imagedata r:id="rId9" o:title=""/>
          </v:shape>
        </w:pict>
      </w:r>
    </w:p>
    <w:p w:rsidR="00E15C98" w:rsidRPr="00AD5FF6" w:rsidRDefault="00E15C98" w:rsidP="00E73898">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9" o:spid="_x0000_i1030" type="#_x0000_t75" alt="Описание: C:\Users\пользователь\Desktop\фото с фотоаппарата\шахматы гандбол нормы гто 2015\DSCN1522.JPG" style="width:224.25pt;height:168pt;visibility:visible">
            <v:imagedata r:id="rId10" o:title=""/>
          </v:shape>
        </w:pict>
      </w:r>
    </w:p>
    <w:p w:rsidR="00E15C98" w:rsidRPr="00AD5FF6" w:rsidRDefault="00E15C98" w:rsidP="00E73898">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8" o:spid="_x0000_i1031" type="#_x0000_t75" alt="Описание: C:\Users\пользователь\Desktop\фото с фотоаппарата\шахматы гандбол нормы гто 2015\DSCN1518.JPG" style="width:228.75pt;height:171.75pt;visibility:visible">
            <v:imagedata r:id="rId11" o:title=""/>
          </v:shape>
        </w:pict>
      </w:r>
    </w:p>
    <w:p w:rsidR="00E15C98" w:rsidRPr="00AD5FF6" w:rsidRDefault="00E15C98" w:rsidP="00E73898">
      <w:pPr>
        <w:tabs>
          <w:tab w:val="left" w:pos="3210"/>
        </w:tabs>
        <w:rPr>
          <w:rFonts w:ascii="Times New Roman" w:hAnsi="Times New Roman"/>
          <w:sz w:val="28"/>
          <w:szCs w:val="28"/>
        </w:rPr>
      </w:pPr>
    </w:p>
    <w:p w:rsidR="00E15C98" w:rsidRDefault="00E15C98" w:rsidP="000F3583">
      <w:pPr>
        <w:tabs>
          <w:tab w:val="left" w:pos="3210"/>
        </w:tabs>
        <w:rPr>
          <w:rFonts w:ascii="Times New Roman" w:hAnsi="Times New Roman"/>
          <w:sz w:val="28"/>
          <w:szCs w:val="28"/>
        </w:rPr>
        <w:sectPr w:rsidR="00E15C98" w:rsidSect="00DB7159">
          <w:type w:val="continuous"/>
          <w:pgSz w:w="11906" w:h="16838"/>
          <w:pgMar w:top="719" w:right="850" w:bottom="719" w:left="1701" w:header="708" w:footer="708" w:gutter="0"/>
          <w:cols w:num="2" w:space="708" w:equalWidth="0">
            <w:col w:w="4323" w:space="708"/>
            <w:col w:w="4323"/>
          </w:cols>
          <w:docGrid w:linePitch="360"/>
        </w:sectPr>
      </w:pPr>
    </w:p>
    <w:p w:rsidR="00E15C98" w:rsidRDefault="00E15C98" w:rsidP="0034597C">
      <w:pPr>
        <w:tabs>
          <w:tab w:val="left" w:pos="3210"/>
        </w:tabs>
        <w:spacing w:after="0"/>
        <w:jc w:val="both"/>
        <w:rPr>
          <w:rFonts w:ascii="Times New Roman" w:hAnsi="Times New Roman"/>
          <w:sz w:val="28"/>
          <w:szCs w:val="28"/>
        </w:rPr>
      </w:pPr>
      <w:r>
        <w:rPr>
          <w:rFonts w:ascii="Times New Roman" w:hAnsi="Times New Roman"/>
          <w:sz w:val="28"/>
          <w:szCs w:val="28"/>
        </w:rPr>
        <w:br w:type="page"/>
      </w:r>
      <w:r w:rsidRPr="00DB7159">
        <w:rPr>
          <w:rFonts w:ascii="Times New Roman" w:hAnsi="Times New Roman"/>
          <w:b/>
          <w:sz w:val="28"/>
          <w:szCs w:val="28"/>
        </w:rPr>
        <w:t>6 мая</w:t>
      </w:r>
      <w:r w:rsidRPr="00AD5FF6">
        <w:rPr>
          <w:rFonts w:ascii="Times New Roman" w:hAnsi="Times New Roman"/>
          <w:sz w:val="28"/>
          <w:szCs w:val="28"/>
        </w:rPr>
        <w:t xml:space="preserve"> проходила лёгкоатлетич</w:t>
      </w:r>
      <w:r>
        <w:rPr>
          <w:rFonts w:ascii="Times New Roman" w:hAnsi="Times New Roman"/>
          <w:sz w:val="28"/>
          <w:szCs w:val="28"/>
        </w:rPr>
        <w:t>еская эстафета, посвящённая 70-</w:t>
      </w:r>
      <w:r w:rsidRPr="00AD5FF6">
        <w:rPr>
          <w:rFonts w:ascii="Times New Roman" w:hAnsi="Times New Roman"/>
          <w:sz w:val="28"/>
          <w:szCs w:val="28"/>
        </w:rPr>
        <w:t>летию Победы в Великой Отечественной войне.</w:t>
      </w:r>
    </w:p>
    <w:p w:rsidR="00E15C98" w:rsidRDefault="00E15C98" w:rsidP="0034597C">
      <w:pPr>
        <w:tabs>
          <w:tab w:val="left" w:pos="3210"/>
        </w:tabs>
        <w:spacing w:after="0"/>
        <w:jc w:val="both"/>
        <w:rPr>
          <w:rFonts w:ascii="Times New Roman" w:hAnsi="Times New Roman"/>
          <w:sz w:val="28"/>
          <w:szCs w:val="28"/>
        </w:rPr>
      </w:pPr>
    </w:p>
    <w:p w:rsidR="00E15C98" w:rsidRPr="00AD5FF6" w:rsidRDefault="00E15C98" w:rsidP="0034597C">
      <w:pPr>
        <w:tabs>
          <w:tab w:val="left" w:pos="3210"/>
        </w:tabs>
        <w:spacing w:after="0"/>
        <w:jc w:val="both"/>
        <w:rPr>
          <w:rFonts w:ascii="Times New Roman" w:hAnsi="Times New Roman"/>
          <w:sz w:val="28"/>
          <w:szCs w:val="28"/>
        </w:rPr>
      </w:pPr>
      <w:r w:rsidRPr="00AD5FF6">
        <w:rPr>
          <w:rFonts w:ascii="Times New Roman" w:hAnsi="Times New Roman"/>
          <w:sz w:val="28"/>
          <w:szCs w:val="28"/>
        </w:rPr>
        <w:t>За нашу гимназию участвовали:</w:t>
      </w:r>
    </w:p>
    <w:p w:rsidR="00E15C98" w:rsidRPr="00AD5FF6" w:rsidRDefault="00E15C98" w:rsidP="0034597C">
      <w:pPr>
        <w:tabs>
          <w:tab w:val="left" w:pos="3210"/>
        </w:tabs>
        <w:spacing w:after="0"/>
        <w:jc w:val="both"/>
        <w:rPr>
          <w:rFonts w:ascii="Times New Roman" w:hAnsi="Times New Roman"/>
          <w:sz w:val="28"/>
          <w:szCs w:val="28"/>
        </w:rPr>
      </w:pPr>
      <w:r w:rsidRPr="00AD5FF6">
        <w:rPr>
          <w:rFonts w:ascii="Times New Roman" w:hAnsi="Times New Roman"/>
          <w:sz w:val="28"/>
          <w:szCs w:val="28"/>
        </w:rPr>
        <w:t>Герасимова Кристина 10а класс, Платонова Анастасия 10б класс, Плаксина Полина 10б класс, Никитина Полина 9в, Рохманько Виктор 10б класс, Костанян Карен 10б класс, Попов Серёжа 10б класс, Гусев Кирилл 10а класс.</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 xml:space="preserve">Наша команда заняла </w:t>
      </w:r>
      <w:r w:rsidRPr="0034597C">
        <w:rPr>
          <w:rFonts w:ascii="Times New Roman" w:hAnsi="Times New Roman"/>
          <w:b/>
          <w:sz w:val="28"/>
          <w:szCs w:val="28"/>
        </w:rPr>
        <w:t>2 место</w:t>
      </w:r>
      <w:r w:rsidRPr="00AD5FF6">
        <w:rPr>
          <w:rFonts w:ascii="Times New Roman" w:hAnsi="Times New Roman"/>
          <w:sz w:val="28"/>
          <w:szCs w:val="28"/>
        </w:rPr>
        <w:t>.</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Преподаватель физической культуры: Якубова Любовь Валентиновна.</w:t>
      </w:r>
    </w:p>
    <w:p w:rsidR="00E15C98" w:rsidRPr="00AD5FF6" w:rsidRDefault="00E15C98" w:rsidP="000F3583">
      <w:pPr>
        <w:tabs>
          <w:tab w:val="left" w:pos="3210"/>
        </w:tabs>
        <w:rPr>
          <w:rFonts w:ascii="Times New Roman" w:hAnsi="Times New Roman"/>
          <w:sz w:val="28"/>
          <w:szCs w:val="28"/>
        </w:rPr>
      </w:pP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5" o:spid="_x0000_i1032" type="#_x0000_t75" alt="Описание: C:\Users\пользователь\Desktop\фото с фотоаппарата\эстафета 2015\DSCN1577.JPG" style="width:363pt;height:272.25pt;visibility:visible">
            <v:imagedata r:id="rId12" o:title=""/>
          </v:shape>
        </w:pict>
      </w:r>
    </w:p>
    <w:p w:rsidR="00E15C98" w:rsidRPr="00AD5FF6" w:rsidRDefault="00E15C98" w:rsidP="0034597C">
      <w:pPr>
        <w:tabs>
          <w:tab w:val="left" w:pos="3210"/>
        </w:tabs>
        <w:spacing w:after="0"/>
        <w:jc w:val="both"/>
        <w:rPr>
          <w:rFonts w:ascii="Times New Roman" w:hAnsi="Times New Roman"/>
          <w:sz w:val="28"/>
          <w:szCs w:val="28"/>
        </w:rPr>
      </w:pPr>
      <w:r>
        <w:rPr>
          <w:rFonts w:ascii="Times New Roman" w:hAnsi="Times New Roman"/>
          <w:sz w:val="28"/>
          <w:szCs w:val="28"/>
        </w:rPr>
        <w:br w:type="page"/>
      </w:r>
      <w:r w:rsidRPr="0034597C">
        <w:rPr>
          <w:rFonts w:ascii="Times New Roman" w:hAnsi="Times New Roman"/>
          <w:b/>
          <w:sz w:val="28"/>
          <w:szCs w:val="28"/>
        </w:rPr>
        <w:t>12 мая 2015года</w:t>
      </w:r>
      <w:r w:rsidRPr="00AD5FF6">
        <w:rPr>
          <w:rFonts w:ascii="Times New Roman" w:hAnsi="Times New Roman"/>
          <w:sz w:val="28"/>
          <w:szCs w:val="28"/>
        </w:rPr>
        <w:t xml:space="preserve"> в г. Домодедово проводился региональный этап Всероссийских спортивных игр школьников «Президентские состязания».</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Наш город представлял 10 Б класс АОУ гимназия № 13.</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 xml:space="preserve">Состав команды: </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Бондаренко Юля                                       Иванов Егор</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Булдакова Наташа                                     Варданян Андрей</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Плаксина Полина                                      Комов Илья</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 xml:space="preserve">Платонова Анастасия                </w:t>
      </w:r>
      <w:r>
        <w:rPr>
          <w:rFonts w:ascii="Times New Roman" w:hAnsi="Times New Roman"/>
          <w:sz w:val="28"/>
          <w:szCs w:val="28"/>
        </w:rPr>
        <w:t xml:space="preserve"> </w:t>
      </w:r>
      <w:r w:rsidRPr="00AD5FF6">
        <w:rPr>
          <w:rFonts w:ascii="Times New Roman" w:hAnsi="Times New Roman"/>
          <w:sz w:val="28"/>
          <w:szCs w:val="28"/>
        </w:rPr>
        <w:t xml:space="preserve">               Костанян Карен</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 xml:space="preserve">Малолетнева Дарья                            </w:t>
      </w:r>
      <w:r>
        <w:rPr>
          <w:rFonts w:ascii="Times New Roman" w:hAnsi="Times New Roman"/>
          <w:sz w:val="28"/>
          <w:szCs w:val="28"/>
        </w:rPr>
        <w:t xml:space="preserve"> </w:t>
      </w:r>
      <w:r w:rsidRPr="00AD5FF6">
        <w:rPr>
          <w:rFonts w:ascii="Times New Roman" w:hAnsi="Times New Roman"/>
          <w:sz w:val="28"/>
          <w:szCs w:val="28"/>
        </w:rPr>
        <w:t xml:space="preserve">      Попов Сергей</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Питинько Екатерина                                 Рохманько Виктор</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Кулина Лера                                               Пахоменков Александр</w:t>
      </w:r>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 xml:space="preserve">Саралиева Танзила                               </w:t>
      </w:r>
      <w:r>
        <w:rPr>
          <w:rFonts w:ascii="Times New Roman" w:hAnsi="Times New Roman"/>
          <w:sz w:val="28"/>
          <w:szCs w:val="28"/>
        </w:rPr>
        <w:t xml:space="preserve">  </w:t>
      </w:r>
      <w:r w:rsidRPr="00AD5FF6">
        <w:rPr>
          <w:rFonts w:ascii="Times New Roman" w:hAnsi="Times New Roman"/>
          <w:sz w:val="28"/>
          <w:szCs w:val="28"/>
        </w:rPr>
        <w:t xml:space="preserve">   Кулик Дмитрий</w:t>
      </w:r>
      <w:bookmarkStart w:id="0" w:name="_GoBack"/>
      <w:bookmarkEnd w:id="0"/>
    </w:p>
    <w:p w:rsidR="00E15C98" w:rsidRPr="00AD5FF6" w:rsidRDefault="00E15C98" w:rsidP="0034597C">
      <w:pPr>
        <w:tabs>
          <w:tab w:val="left" w:pos="3210"/>
        </w:tabs>
        <w:spacing w:after="0"/>
        <w:rPr>
          <w:rFonts w:ascii="Times New Roman" w:hAnsi="Times New Roman"/>
          <w:sz w:val="28"/>
          <w:szCs w:val="28"/>
        </w:rPr>
      </w:pPr>
      <w:r w:rsidRPr="00AD5FF6">
        <w:rPr>
          <w:rFonts w:ascii="Times New Roman" w:hAnsi="Times New Roman"/>
          <w:sz w:val="28"/>
          <w:szCs w:val="28"/>
        </w:rPr>
        <w:t>Учителя физической культуры: Якубова Л.В. и Якубов Ю.М.</w:t>
      </w:r>
    </w:p>
    <w:p w:rsidR="00E15C98" w:rsidRPr="00AD5FF6" w:rsidRDefault="00E15C98" w:rsidP="000F3583">
      <w:pPr>
        <w:tabs>
          <w:tab w:val="left" w:pos="3210"/>
        </w:tabs>
        <w:rPr>
          <w:rFonts w:ascii="Times New Roman" w:hAnsi="Times New Roman"/>
          <w:sz w:val="28"/>
          <w:szCs w:val="28"/>
        </w:rPr>
      </w:pPr>
    </w:p>
    <w:p w:rsidR="00E15C98" w:rsidRDefault="00E15C98" w:rsidP="000F3583">
      <w:pPr>
        <w:tabs>
          <w:tab w:val="left" w:pos="3210"/>
        </w:tabs>
        <w:rPr>
          <w:rFonts w:ascii="Times New Roman" w:hAnsi="Times New Roman"/>
          <w:noProof/>
          <w:sz w:val="28"/>
          <w:szCs w:val="28"/>
          <w:lang w:eastAsia="ru-RU"/>
        </w:rPr>
        <w:sectPr w:rsidR="00E15C98" w:rsidSect="00DB7159">
          <w:type w:val="continuous"/>
          <w:pgSz w:w="11906" w:h="16838"/>
          <w:pgMar w:top="719" w:right="850" w:bottom="719" w:left="1701" w:header="708" w:footer="708" w:gutter="0"/>
          <w:cols w:space="708"/>
          <w:docGrid w:linePitch="360"/>
        </w:sectPr>
      </w:pP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4" o:spid="_x0000_i1033" type="#_x0000_t75" alt="Описание: C:\Users\пользователь\Desktop\фото с фотоаппарата\Домодедово\dCoOw7Pqgtg.jpg" style="width:204pt;height:135.75pt;visibility:visible">
            <v:imagedata r:id="rId13" o:title=""/>
          </v:shape>
        </w:pict>
      </w: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3" o:spid="_x0000_i1034" type="#_x0000_t75" alt="Описание: C:\Users\пользователь\Desktop\фото с фотоаппарата\Домодедово\DSCN1587.JPG" style="width:213pt;height:159.75pt;visibility:visible">
            <v:imagedata r:id="rId14" o:title=""/>
          </v:shape>
        </w:pict>
      </w: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2" o:spid="_x0000_i1035" type="#_x0000_t75" alt="Описание: C:\Users\пользователь\Desktop\фото с фотоаппарата\Домодедово\DSCN1591.JPG" style="width:209.25pt;height:156.75pt;visibility:visible">
            <v:imagedata r:id="rId15" o:title=""/>
          </v:shape>
        </w:pict>
      </w:r>
    </w:p>
    <w:p w:rsidR="00E15C98" w:rsidRPr="00AD5FF6" w:rsidRDefault="00E15C98" w:rsidP="000F3583">
      <w:pPr>
        <w:tabs>
          <w:tab w:val="left" w:pos="3210"/>
        </w:tabs>
        <w:rPr>
          <w:rFonts w:ascii="Times New Roman" w:hAnsi="Times New Roman"/>
          <w:sz w:val="28"/>
          <w:szCs w:val="28"/>
        </w:rPr>
      </w:pPr>
      <w:r w:rsidRPr="00AD5FF6">
        <w:rPr>
          <w:rFonts w:ascii="Times New Roman" w:hAnsi="Times New Roman"/>
          <w:noProof/>
          <w:sz w:val="28"/>
          <w:szCs w:val="28"/>
          <w:lang w:eastAsia="ru-RU"/>
        </w:rPr>
        <w:pict>
          <v:shape id="Рисунок 1" o:spid="_x0000_i1036" type="#_x0000_t75" alt="Описание: C:\Users\пользователь\Desktop\фото с фотоаппарата\Домодедово\s1YKVZiWLak.jpg" style="width:210pt;height:138.75pt;visibility:visible">
            <v:imagedata r:id="rId16" o:title=""/>
          </v:shape>
        </w:pict>
      </w:r>
    </w:p>
    <w:p w:rsidR="00E15C98" w:rsidRDefault="00E15C98" w:rsidP="000F3583">
      <w:pPr>
        <w:tabs>
          <w:tab w:val="left" w:pos="3210"/>
        </w:tabs>
        <w:rPr>
          <w:rFonts w:ascii="Times New Roman" w:hAnsi="Times New Roman"/>
          <w:sz w:val="28"/>
          <w:szCs w:val="28"/>
        </w:rPr>
        <w:sectPr w:rsidR="00E15C98" w:rsidSect="0034597C">
          <w:type w:val="continuous"/>
          <w:pgSz w:w="11906" w:h="16838"/>
          <w:pgMar w:top="719" w:right="850" w:bottom="719" w:left="1701" w:header="708" w:footer="708" w:gutter="0"/>
          <w:cols w:num="2" w:space="708" w:equalWidth="0">
            <w:col w:w="4323" w:space="708"/>
            <w:col w:w="4323"/>
          </w:cols>
          <w:docGrid w:linePitch="360"/>
        </w:sectPr>
      </w:pPr>
    </w:p>
    <w:p w:rsidR="00E15C98" w:rsidRPr="00AD5FF6" w:rsidRDefault="00E15C98" w:rsidP="000F3583">
      <w:pPr>
        <w:tabs>
          <w:tab w:val="left" w:pos="3210"/>
        </w:tabs>
        <w:rPr>
          <w:rFonts w:ascii="Times New Roman" w:hAnsi="Times New Roman"/>
          <w:sz w:val="28"/>
          <w:szCs w:val="28"/>
        </w:rPr>
      </w:pPr>
    </w:p>
    <w:sectPr w:rsidR="00E15C98" w:rsidRPr="00AD5FF6" w:rsidSect="00DB7159">
      <w:type w:val="continuous"/>
      <w:pgSz w:w="11906" w:h="16838"/>
      <w:pgMar w:top="719"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7F41F2"/>
    <w:multiLevelType w:val="hybridMultilevel"/>
    <w:tmpl w:val="DD56D65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C30A7"/>
    <w:rsid w:val="000113CE"/>
    <w:rsid w:val="000125E7"/>
    <w:rsid w:val="000206ED"/>
    <w:rsid w:val="00027E73"/>
    <w:rsid w:val="00044490"/>
    <w:rsid w:val="00047731"/>
    <w:rsid w:val="00064058"/>
    <w:rsid w:val="0007153C"/>
    <w:rsid w:val="0007248C"/>
    <w:rsid w:val="00080466"/>
    <w:rsid w:val="00082F42"/>
    <w:rsid w:val="000A12BF"/>
    <w:rsid w:val="000B1F44"/>
    <w:rsid w:val="000F3583"/>
    <w:rsid w:val="00101B37"/>
    <w:rsid w:val="00105075"/>
    <w:rsid w:val="00106533"/>
    <w:rsid w:val="001134CC"/>
    <w:rsid w:val="00121B4D"/>
    <w:rsid w:val="00121FA8"/>
    <w:rsid w:val="00134E4C"/>
    <w:rsid w:val="001405CA"/>
    <w:rsid w:val="001428A9"/>
    <w:rsid w:val="00143468"/>
    <w:rsid w:val="00151BA7"/>
    <w:rsid w:val="0016226D"/>
    <w:rsid w:val="00164E0B"/>
    <w:rsid w:val="00165570"/>
    <w:rsid w:val="00170394"/>
    <w:rsid w:val="0018054F"/>
    <w:rsid w:val="001821B6"/>
    <w:rsid w:val="00185CB8"/>
    <w:rsid w:val="001A1496"/>
    <w:rsid w:val="001B70AD"/>
    <w:rsid w:val="001B782B"/>
    <w:rsid w:val="001C299A"/>
    <w:rsid w:val="001E11F6"/>
    <w:rsid w:val="001E7CFC"/>
    <w:rsid w:val="001F2EAA"/>
    <w:rsid w:val="001F5D0C"/>
    <w:rsid w:val="002015DE"/>
    <w:rsid w:val="00220BB0"/>
    <w:rsid w:val="00222B8B"/>
    <w:rsid w:val="002275B6"/>
    <w:rsid w:val="00232573"/>
    <w:rsid w:val="00233306"/>
    <w:rsid w:val="00233BD1"/>
    <w:rsid w:val="0023589B"/>
    <w:rsid w:val="00250118"/>
    <w:rsid w:val="00260AE2"/>
    <w:rsid w:val="00263234"/>
    <w:rsid w:val="00275111"/>
    <w:rsid w:val="00293AB7"/>
    <w:rsid w:val="002956C3"/>
    <w:rsid w:val="00297DA1"/>
    <w:rsid w:val="002A6B05"/>
    <w:rsid w:val="002A7648"/>
    <w:rsid w:val="002B0A3F"/>
    <w:rsid w:val="002B4713"/>
    <w:rsid w:val="002D11F2"/>
    <w:rsid w:val="002E18D2"/>
    <w:rsid w:val="002E7414"/>
    <w:rsid w:val="002F1B28"/>
    <w:rsid w:val="002F759B"/>
    <w:rsid w:val="0030160D"/>
    <w:rsid w:val="00303AE5"/>
    <w:rsid w:val="00323CA2"/>
    <w:rsid w:val="00325340"/>
    <w:rsid w:val="00336205"/>
    <w:rsid w:val="003374A9"/>
    <w:rsid w:val="0034597C"/>
    <w:rsid w:val="0035216E"/>
    <w:rsid w:val="00361BC3"/>
    <w:rsid w:val="00364EBC"/>
    <w:rsid w:val="00365E47"/>
    <w:rsid w:val="00377DB2"/>
    <w:rsid w:val="0039620B"/>
    <w:rsid w:val="003A36E9"/>
    <w:rsid w:val="003A4924"/>
    <w:rsid w:val="003B3D69"/>
    <w:rsid w:val="003B3E4B"/>
    <w:rsid w:val="003B5D36"/>
    <w:rsid w:val="003C3B1F"/>
    <w:rsid w:val="003D50D7"/>
    <w:rsid w:val="003E2F7D"/>
    <w:rsid w:val="003E73BD"/>
    <w:rsid w:val="003F455C"/>
    <w:rsid w:val="003F5DC5"/>
    <w:rsid w:val="003F7E5E"/>
    <w:rsid w:val="00407220"/>
    <w:rsid w:val="00413EBC"/>
    <w:rsid w:val="00417E56"/>
    <w:rsid w:val="004203D4"/>
    <w:rsid w:val="00420CA8"/>
    <w:rsid w:val="00440853"/>
    <w:rsid w:val="00441363"/>
    <w:rsid w:val="0044206F"/>
    <w:rsid w:val="00443628"/>
    <w:rsid w:val="00444C22"/>
    <w:rsid w:val="0045021A"/>
    <w:rsid w:val="004529D0"/>
    <w:rsid w:val="00454F3A"/>
    <w:rsid w:val="00456E9C"/>
    <w:rsid w:val="00462D5B"/>
    <w:rsid w:val="00467027"/>
    <w:rsid w:val="00471EF2"/>
    <w:rsid w:val="004839A7"/>
    <w:rsid w:val="004852C0"/>
    <w:rsid w:val="004965D2"/>
    <w:rsid w:val="004A06A6"/>
    <w:rsid w:val="004A0980"/>
    <w:rsid w:val="004A335E"/>
    <w:rsid w:val="004B2140"/>
    <w:rsid w:val="004C1432"/>
    <w:rsid w:val="004C244F"/>
    <w:rsid w:val="004C2F81"/>
    <w:rsid w:val="004C6E1B"/>
    <w:rsid w:val="004E4455"/>
    <w:rsid w:val="004E75FB"/>
    <w:rsid w:val="004F0DC0"/>
    <w:rsid w:val="004F2A3A"/>
    <w:rsid w:val="00512F74"/>
    <w:rsid w:val="00525FBE"/>
    <w:rsid w:val="00534B28"/>
    <w:rsid w:val="00535372"/>
    <w:rsid w:val="00551AC3"/>
    <w:rsid w:val="00555F03"/>
    <w:rsid w:val="005676E3"/>
    <w:rsid w:val="00570023"/>
    <w:rsid w:val="00584EAA"/>
    <w:rsid w:val="00586105"/>
    <w:rsid w:val="00592DDF"/>
    <w:rsid w:val="005938D3"/>
    <w:rsid w:val="005A1CC0"/>
    <w:rsid w:val="005B1878"/>
    <w:rsid w:val="005C30A7"/>
    <w:rsid w:val="005C4E11"/>
    <w:rsid w:val="005E1969"/>
    <w:rsid w:val="005E7070"/>
    <w:rsid w:val="005F2B21"/>
    <w:rsid w:val="006103FE"/>
    <w:rsid w:val="00612289"/>
    <w:rsid w:val="006166A7"/>
    <w:rsid w:val="00623C0F"/>
    <w:rsid w:val="00624323"/>
    <w:rsid w:val="00630F7C"/>
    <w:rsid w:val="00642872"/>
    <w:rsid w:val="0065345E"/>
    <w:rsid w:val="00661ED1"/>
    <w:rsid w:val="006827A4"/>
    <w:rsid w:val="0068644F"/>
    <w:rsid w:val="00692967"/>
    <w:rsid w:val="006A11B7"/>
    <w:rsid w:val="006A4D2F"/>
    <w:rsid w:val="006B3A20"/>
    <w:rsid w:val="006C1AD7"/>
    <w:rsid w:val="006C1DB3"/>
    <w:rsid w:val="006C4DE7"/>
    <w:rsid w:val="006D3A32"/>
    <w:rsid w:val="006D4C45"/>
    <w:rsid w:val="006D7D79"/>
    <w:rsid w:val="006E171C"/>
    <w:rsid w:val="006E37A6"/>
    <w:rsid w:val="006E6208"/>
    <w:rsid w:val="006F55F2"/>
    <w:rsid w:val="00702526"/>
    <w:rsid w:val="00705C12"/>
    <w:rsid w:val="007068F0"/>
    <w:rsid w:val="00714195"/>
    <w:rsid w:val="00724E3A"/>
    <w:rsid w:val="00725E74"/>
    <w:rsid w:val="00742844"/>
    <w:rsid w:val="00750667"/>
    <w:rsid w:val="00755BD1"/>
    <w:rsid w:val="00757FE1"/>
    <w:rsid w:val="00776357"/>
    <w:rsid w:val="00782035"/>
    <w:rsid w:val="0079224F"/>
    <w:rsid w:val="00794B9E"/>
    <w:rsid w:val="007B1F3B"/>
    <w:rsid w:val="007B28FC"/>
    <w:rsid w:val="007B3063"/>
    <w:rsid w:val="007C2E34"/>
    <w:rsid w:val="007C5F3D"/>
    <w:rsid w:val="007D00A1"/>
    <w:rsid w:val="007E058B"/>
    <w:rsid w:val="007E7100"/>
    <w:rsid w:val="007E7718"/>
    <w:rsid w:val="007E7C79"/>
    <w:rsid w:val="007F1FD1"/>
    <w:rsid w:val="007F2CF7"/>
    <w:rsid w:val="00801685"/>
    <w:rsid w:val="008136AE"/>
    <w:rsid w:val="0082225B"/>
    <w:rsid w:val="008268D8"/>
    <w:rsid w:val="00830DD8"/>
    <w:rsid w:val="0083391B"/>
    <w:rsid w:val="008449AE"/>
    <w:rsid w:val="00852CC0"/>
    <w:rsid w:val="008552FA"/>
    <w:rsid w:val="0085575A"/>
    <w:rsid w:val="0086525B"/>
    <w:rsid w:val="0088329F"/>
    <w:rsid w:val="00886431"/>
    <w:rsid w:val="0088651B"/>
    <w:rsid w:val="008872CA"/>
    <w:rsid w:val="008917B4"/>
    <w:rsid w:val="00893D79"/>
    <w:rsid w:val="008A0A9D"/>
    <w:rsid w:val="008A1D78"/>
    <w:rsid w:val="008A6C3D"/>
    <w:rsid w:val="008B7593"/>
    <w:rsid w:val="008C448C"/>
    <w:rsid w:val="008C61B3"/>
    <w:rsid w:val="008C7CB1"/>
    <w:rsid w:val="008C7FA6"/>
    <w:rsid w:val="008F190C"/>
    <w:rsid w:val="008F63B5"/>
    <w:rsid w:val="00900221"/>
    <w:rsid w:val="009055A3"/>
    <w:rsid w:val="00926DDC"/>
    <w:rsid w:val="00933664"/>
    <w:rsid w:val="00934BD2"/>
    <w:rsid w:val="00960D4C"/>
    <w:rsid w:val="00964198"/>
    <w:rsid w:val="0097636A"/>
    <w:rsid w:val="009830C0"/>
    <w:rsid w:val="009A3666"/>
    <w:rsid w:val="009A6217"/>
    <w:rsid w:val="009A694A"/>
    <w:rsid w:val="009C1099"/>
    <w:rsid w:val="009C5607"/>
    <w:rsid w:val="009D5700"/>
    <w:rsid w:val="00A001DE"/>
    <w:rsid w:val="00A008D7"/>
    <w:rsid w:val="00A02461"/>
    <w:rsid w:val="00A04B91"/>
    <w:rsid w:val="00A16DC9"/>
    <w:rsid w:val="00A24C5B"/>
    <w:rsid w:val="00A268D2"/>
    <w:rsid w:val="00A304E3"/>
    <w:rsid w:val="00A4062E"/>
    <w:rsid w:val="00A416AB"/>
    <w:rsid w:val="00A42E0F"/>
    <w:rsid w:val="00A446A6"/>
    <w:rsid w:val="00A52D4B"/>
    <w:rsid w:val="00A53DBC"/>
    <w:rsid w:val="00A56227"/>
    <w:rsid w:val="00A62F6C"/>
    <w:rsid w:val="00A7422E"/>
    <w:rsid w:val="00A81219"/>
    <w:rsid w:val="00A83F05"/>
    <w:rsid w:val="00A95444"/>
    <w:rsid w:val="00AA45A1"/>
    <w:rsid w:val="00AA475F"/>
    <w:rsid w:val="00AC0A5A"/>
    <w:rsid w:val="00AC63CD"/>
    <w:rsid w:val="00AD5FF6"/>
    <w:rsid w:val="00AE3267"/>
    <w:rsid w:val="00AF730A"/>
    <w:rsid w:val="00B02600"/>
    <w:rsid w:val="00B14F02"/>
    <w:rsid w:val="00B16D68"/>
    <w:rsid w:val="00B30D35"/>
    <w:rsid w:val="00B33B63"/>
    <w:rsid w:val="00B422C3"/>
    <w:rsid w:val="00B6200C"/>
    <w:rsid w:val="00B72A7D"/>
    <w:rsid w:val="00B76AE9"/>
    <w:rsid w:val="00B8609D"/>
    <w:rsid w:val="00B86B60"/>
    <w:rsid w:val="00B96FFB"/>
    <w:rsid w:val="00BB3C6E"/>
    <w:rsid w:val="00BC09E4"/>
    <w:rsid w:val="00BC0B91"/>
    <w:rsid w:val="00BC1624"/>
    <w:rsid w:val="00BE3ED9"/>
    <w:rsid w:val="00BF49B9"/>
    <w:rsid w:val="00BF7616"/>
    <w:rsid w:val="00C0359A"/>
    <w:rsid w:val="00C036F3"/>
    <w:rsid w:val="00C0373A"/>
    <w:rsid w:val="00C04C11"/>
    <w:rsid w:val="00C108C4"/>
    <w:rsid w:val="00C12341"/>
    <w:rsid w:val="00C22023"/>
    <w:rsid w:val="00C3769C"/>
    <w:rsid w:val="00C44FBB"/>
    <w:rsid w:val="00C5028C"/>
    <w:rsid w:val="00C51D8F"/>
    <w:rsid w:val="00C5383F"/>
    <w:rsid w:val="00C751CB"/>
    <w:rsid w:val="00C753E8"/>
    <w:rsid w:val="00C75E90"/>
    <w:rsid w:val="00C8316A"/>
    <w:rsid w:val="00CA61CA"/>
    <w:rsid w:val="00CB2821"/>
    <w:rsid w:val="00CC2678"/>
    <w:rsid w:val="00CC43CE"/>
    <w:rsid w:val="00CE351C"/>
    <w:rsid w:val="00CE3929"/>
    <w:rsid w:val="00D02091"/>
    <w:rsid w:val="00D307E9"/>
    <w:rsid w:val="00D30BCA"/>
    <w:rsid w:val="00D319F4"/>
    <w:rsid w:val="00D3609E"/>
    <w:rsid w:val="00D40DC7"/>
    <w:rsid w:val="00D54347"/>
    <w:rsid w:val="00D74E53"/>
    <w:rsid w:val="00D85473"/>
    <w:rsid w:val="00D8729B"/>
    <w:rsid w:val="00D87A3A"/>
    <w:rsid w:val="00D96BC7"/>
    <w:rsid w:val="00DA164A"/>
    <w:rsid w:val="00DA597B"/>
    <w:rsid w:val="00DB390E"/>
    <w:rsid w:val="00DB7159"/>
    <w:rsid w:val="00DC0825"/>
    <w:rsid w:val="00DC0D8D"/>
    <w:rsid w:val="00DC5EA3"/>
    <w:rsid w:val="00DE516B"/>
    <w:rsid w:val="00DF23D1"/>
    <w:rsid w:val="00E012D8"/>
    <w:rsid w:val="00E119D7"/>
    <w:rsid w:val="00E122EE"/>
    <w:rsid w:val="00E13A4A"/>
    <w:rsid w:val="00E1557D"/>
    <w:rsid w:val="00E15C98"/>
    <w:rsid w:val="00E202B3"/>
    <w:rsid w:val="00E4242E"/>
    <w:rsid w:val="00E56590"/>
    <w:rsid w:val="00E73898"/>
    <w:rsid w:val="00E7404C"/>
    <w:rsid w:val="00E80DDF"/>
    <w:rsid w:val="00E8256B"/>
    <w:rsid w:val="00E82EF4"/>
    <w:rsid w:val="00E914B4"/>
    <w:rsid w:val="00E92CB9"/>
    <w:rsid w:val="00EA2465"/>
    <w:rsid w:val="00EA4AD4"/>
    <w:rsid w:val="00EB0A5B"/>
    <w:rsid w:val="00EB0FDF"/>
    <w:rsid w:val="00EB30E0"/>
    <w:rsid w:val="00ED7D08"/>
    <w:rsid w:val="00EE39CC"/>
    <w:rsid w:val="00EE4CDD"/>
    <w:rsid w:val="00EE7008"/>
    <w:rsid w:val="00EF186D"/>
    <w:rsid w:val="00F1082B"/>
    <w:rsid w:val="00F20181"/>
    <w:rsid w:val="00F23B65"/>
    <w:rsid w:val="00F316E6"/>
    <w:rsid w:val="00F4368D"/>
    <w:rsid w:val="00F546F8"/>
    <w:rsid w:val="00F572C5"/>
    <w:rsid w:val="00F57B40"/>
    <w:rsid w:val="00F610B8"/>
    <w:rsid w:val="00F62764"/>
    <w:rsid w:val="00F63009"/>
    <w:rsid w:val="00F642B4"/>
    <w:rsid w:val="00F67893"/>
    <w:rsid w:val="00F73F50"/>
    <w:rsid w:val="00F7495E"/>
    <w:rsid w:val="00F87BDB"/>
    <w:rsid w:val="00F91007"/>
    <w:rsid w:val="00FA3353"/>
    <w:rsid w:val="00FA6311"/>
    <w:rsid w:val="00FB11D8"/>
    <w:rsid w:val="00FC6098"/>
    <w:rsid w:val="00FC7DD4"/>
    <w:rsid w:val="00FD5F1B"/>
    <w:rsid w:val="00FD7D07"/>
    <w:rsid w:val="00FE0569"/>
    <w:rsid w:val="00FE46D6"/>
    <w:rsid w:val="00FF16EF"/>
    <w:rsid w:val="00FF72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58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F3583"/>
    <w:pPr>
      <w:ind w:left="720"/>
      <w:contextualSpacing/>
    </w:pPr>
  </w:style>
  <w:style w:type="paragraph" w:styleId="BalloonText">
    <w:name w:val="Balloon Text"/>
    <w:basedOn w:val="Normal"/>
    <w:link w:val="BalloonTextChar"/>
    <w:uiPriority w:val="99"/>
    <w:semiHidden/>
    <w:rsid w:val="000F35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35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2824252">
      <w:marLeft w:val="0"/>
      <w:marRight w:val="0"/>
      <w:marTop w:val="0"/>
      <w:marBottom w:val="0"/>
      <w:divBdr>
        <w:top w:val="none" w:sz="0" w:space="0" w:color="auto"/>
        <w:left w:val="none" w:sz="0" w:space="0" w:color="auto"/>
        <w:bottom w:val="none" w:sz="0" w:space="0" w:color="auto"/>
        <w:right w:val="none" w:sz="0" w:space="0" w:color="auto"/>
      </w:divBdr>
    </w:div>
    <w:div w:id="17928242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5</Pages>
  <Words>429</Words>
  <Characters>2447</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декабря 2014г</dc:title>
  <dc:subject/>
  <dc:creator>пользователь</dc:creator>
  <cp:keywords/>
  <dc:description/>
  <cp:lastModifiedBy>учитель</cp:lastModifiedBy>
  <cp:revision>2</cp:revision>
  <dcterms:created xsi:type="dcterms:W3CDTF">2015-06-08T09:12:00Z</dcterms:created>
  <dcterms:modified xsi:type="dcterms:W3CDTF">2015-06-08T09:12:00Z</dcterms:modified>
</cp:coreProperties>
</file>